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DF711" w14:textId="77777777" w:rsidR="001428C5" w:rsidRPr="00B25740" w:rsidRDefault="001428C5" w:rsidP="00B25740">
      <w:pPr>
        <w:rPr>
          <w:rFonts w:ascii="Arial Narrow" w:hAnsi="Arial Narrow"/>
          <w:b/>
          <w:bCs/>
          <w:sz w:val="22"/>
          <w:szCs w:val="22"/>
          <w:lang w:val="de-DE"/>
        </w:rPr>
      </w:pPr>
    </w:p>
    <w:p w14:paraId="30994AAB" w14:textId="77777777" w:rsidR="00497A84" w:rsidRPr="00B25740" w:rsidRDefault="00497A84" w:rsidP="00497A84">
      <w:pPr>
        <w:jc w:val="center"/>
        <w:rPr>
          <w:rFonts w:ascii="Arial Narrow" w:hAnsi="Arial Narrow"/>
          <w:b/>
          <w:bCs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sz w:val="22"/>
          <w:szCs w:val="22"/>
          <w:lang w:val="de-DE"/>
        </w:rPr>
        <w:t>FEEDBACK FÜR DIE MEDIATIONSSTELLE DER HANDELSKAMMER BOZEN</w:t>
      </w:r>
    </w:p>
    <w:p w14:paraId="03D24808" w14:textId="77777777" w:rsidR="00497A84" w:rsidRDefault="00497A84" w:rsidP="00497A84">
      <w:pPr>
        <w:jc w:val="center"/>
        <w:rPr>
          <w:rFonts w:ascii="Arial Narrow" w:hAnsi="Arial Narrow"/>
          <w:sz w:val="22"/>
          <w:szCs w:val="22"/>
          <w:lang w:val="de-DE"/>
        </w:rPr>
      </w:pPr>
      <w:r>
        <w:rPr>
          <w:rFonts w:ascii="Arial Narrow" w:hAnsi="Arial Narrow"/>
          <w:sz w:val="22"/>
          <w:szCs w:val="22"/>
          <w:lang w:val="de-DE"/>
        </w:rPr>
        <w:t>Haben Sie einen Dienst bei der Mediationsstelle beansprucht? Wollen Sie uns ein Feedback mitteilen?</w:t>
      </w:r>
      <w:r w:rsidRPr="00B25740">
        <w:rPr>
          <w:rFonts w:ascii="Arial Narrow" w:hAnsi="Arial Narrow"/>
          <w:sz w:val="22"/>
          <w:szCs w:val="22"/>
          <w:lang w:val="de-DE"/>
        </w:rPr>
        <w:t xml:space="preserve"> </w:t>
      </w:r>
      <w:r>
        <w:rPr>
          <w:rFonts w:ascii="Arial Narrow" w:hAnsi="Arial Narrow"/>
          <w:sz w:val="22"/>
          <w:szCs w:val="22"/>
          <w:lang w:val="de-DE"/>
        </w:rPr>
        <w:t>D</w:t>
      </w:r>
      <w:r w:rsidRPr="00B25740">
        <w:rPr>
          <w:rFonts w:ascii="Arial Narrow" w:hAnsi="Arial Narrow"/>
          <w:sz w:val="22"/>
          <w:szCs w:val="22"/>
          <w:lang w:val="de-DE"/>
        </w:rPr>
        <w:t>ann füllen Sie bitte diesen Bogen aus:</w:t>
      </w:r>
    </w:p>
    <w:p w14:paraId="34B25DAB" w14:textId="77777777" w:rsidR="00497A84" w:rsidRPr="00B25740" w:rsidRDefault="00497A84" w:rsidP="00497A84">
      <w:pPr>
        <w:jc w:val="center"/>
        <w:rPr>
          <w:rFonts w:ascii="Arial Narrow" w:hAnsi="Arial Narrow"/>
          <w:sz w:val="22"/>
          <w:szCs w:val="22"/>
          <w:lang w:val="de-DE"/>
        </w:rPr>
      </w:pPr>
    </w:p>
    <w:p w14:paraId="35222071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 xml:space="preserve">Vor- und Nachname: 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0"/>
    </w:p>
    <w:p w14:paraId="7943581A" w14:textId="77777777" w:rsidR="00497A84" w:rsidRPr="00671893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 xml:space="preserve">Verfahrensnummer der Mediation (oder Name der Gegenparteien): 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1"/>
    </w:p>
    <w:p w14:paraId="2797E179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Mediator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 xml:space="preserve"> oder Mediatorin: 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2"/>
    </w:p>
    <w:p w14:paraId="08B19489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1. Allgemeine Einschätzung</w:t>
      </w:r>
    </w:p>
    <w:p w14:paraId="1F9BFA61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Wie zufrieden sind Sie insgesamt mit der Tätigkeit / dem Angebot?</w:t>
      </w:r>
      <w:r w:rsidRPr="00B25740">
        <w:rPr>
          <w:rFonts w:ascii="Arial Narrow" w:hAnsi="Arial Narrow" w:cs="Segoe UI Symbol"/>
          <w:b/>
          <w:bCs/>
          <w:color w:val="414141"/>
          <w:sz w:val="22"/>
          <w:szCs w:val="22"/>
          <w:lang w:val="de-DE"/>
        </w:rPr>
        <w:t xml:space="preserve"> </w:t>
      </w:r>
    </w:p>
    <w:p w14:paraId="3DE10DF7" w14:textId="77777777" w:rsidR="00497A84" w:rsidRPr="00B25740" w:rsidRDefault="00497A84" w:rsidP="00497A84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8"/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instrText xml:space="preserve"> FORMCHECKBOX </w:instrText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separate"/>
      </w:r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fldChar w:fldCharType="end"/>
      </w:r>
      <w:bookmarkEnd w:id="3"/>
      <w:r>
        <w:rPr>
          <w:rFonts w:ascii="Arial Narrow" w:hAnsi="Arial Narrow" w:cs="Segoe UI Symbol"/>
          <w:b/>
          <w:bCs/>
          <w:color w:val="414141"/>
          <w:sz w:val="22"/>
          <w:szCs w:val="22"/>
          <w:lang w:val="it-IT"/>
        </w:rPr>
        <w:t>Sehr zufrieden</w:t>
      </w:r>
    </w:p>
    <w:p w14:paraId="7DE19571" w14:textId="77777777" w:rsidR="00497A84" w:rsidRDefault="00497A84" w:rsidP="00497A84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9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4"/>
      <w:r>
        <w:rPr>
          <w:rFonts w:ascii="Arial Narrow" w:hAnsi="Arial Narrow"/>
          <w:b/>
          <w:bCs/>
          <w:color w:val="414141"/>
          <w:sz w:val="22"/>
          <w:szCs w:val="22"/>
        </w:rPr>
        <w:t>Zufrieden</w:t>
      </w:r>
    </w:p>
    <w:p w14:paraId="522F12A6" w14:textId="77777777" w:rsidR="00497A84" w:rsidRDefault="00497A84" w:rsidP="00497A84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10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5"/>
      <w:r>
        <w:rPr>
          <w:rFonts w:ascii="Arial Narrow" w:hAnsi="Arial Narrow"/>
          <w:b/>
          <w:bCs/>
          <w:color w:val="414141"/>
          <w:sz w:val="22"/>
          <w:szCs w:val="22"/>
        </w:rPr>
        <w:t>Neutral</w:t>
      </w:r>
    </w:p>
    <w:p w14:paraId="72EB5B38" w14:textId="77777777" w:rsidR="00497A84" w:rsidRDefault="00497A84" w:rsidP="00497A84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11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6"/>
      <w:r>
        <w:rPr>
          <w:rFonts w:ascii="Arial Narrow" w:hAnsi="Arial Narrow"/>
          <w:b/>
          <w:bCs/>
          <w:color w:val="414141"/>
          <w:sz w:val="22"/>
          <w:szCs w:val="22"/>
        </w:rPr>
        <w:t>Unzufrieden</w:t>
      </w:r>
    </w:p>
    <w:p w14:paraId="7F2EC565" w14:textId="264C43CE" w:rsidR="00497A84" w:rsidRPr="00497A84" w:rsidRDefault="00497A84" w:rsidP="00497A84">
      <w:pPr>
        <w:numPr>
          <w:ilvl w:val="0"/>
          <w:numId w:val="2"/>
        </w:numPr>
        <w:spacing w:line="259" w:lineRule="auto"/>
        <w:rPr>
          <w:rFonts w:ascii="Arial Narrow" w:hAnsi="Arial Narrow"/>
          <w:b/>
          <w:bCs/>
          <w:color w:val="414141"/>
          <w:sz w:val="22"/>
          <w:szCs w:val="22"/>
        </w:rPr>
      </w:pP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2"/>
      <w:r>
        <w:rPr>
          <w:rFonts w:ascii="Arial Narrow" w:hAnsi="Arial Narrow"/>
          <w:b/>
          <w:bCs/>
          <w:color w:val="414141"/>
          <w:sz w:val="22"/>
          <w:szCs w:val="22"/>
        </w:rPr>
        <w:instrText xml:space="preserve"> FORMCHECKBOX </w:instrText>
      </w:r>
      <w:r>
        <w:rPr>
          <w:rFonts w:ascii="Arial Narrow" w:hAnsi="Arial Narrow"/>
          <w:b/>
          <w:bCs/>
          <w:color w:val="414141"/>
          <w:sz w:val="22"/>
          <w:szCs w:val="22"/>
        </w:rPr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separate"/>
      </w:r>
      <w:r>
        <w:rPr>
          <w:rFonts w:ascii="Arial Narrow" w:hAnsi="Arial Narrow"/>
          <w:b/>
          <w:bCs/>
          <w:color w:val="414141"/>
          <w:sz w:val="22"/>
          <w:szCs w:val="22"/>
        </w:rPr>
        <w:fldChar w:fldCharType="end"/>
      </w:r>
      <w:bookmarkEnd w:id="7"/>
      <w:r>
        <w:rPr>
          <w:rFonts w:ascii="Arial Narrow" w:hAnsi="Arial Narrow"/>
          <w:b/>
          <w:bCs/>
          <w:color w:val="414141"/>
          <w:sz w:val="22"/>
          <w:szCs w:val="22"/>
        </w:rPr>
        <w:t>Sehr unzufrieden</w:t>
      </w:r>
    </w:p>
    <w:p w14:paraId="4057B684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 w:rsidRPr="00B25740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2. Was hat Ihnen gut gefallen?</w:t>
      </w:r>
    </w:p>
    <w:p w14:paraId="0001C57E" w14:textId="77777777" w:rsidR="00497A84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8"/>
    </w:p>
    <w:p w14:paraId="5F021696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</w:rPr>
      </w:pPr>
      <w:r w:rsidRPr="00462153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3. Was könnte verbessert werden?</w:t>
      </w:r>
    </w:p>
    <w:p w14:paraId="6E2971F3" w14:textId="77777777" w:rsidR="00497A84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9"/>
    </w:p>
    <w:p w14:paraId="47056FD6" w14:textId="77777777" w:rsidR="00497A84" w:rsidRPr="00B25740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</w:rPr>
      </w:pPr>
      <w:r w:rsidRPr="00462153"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t>4. Weitere Anmerkungen oder Vorschläge:</w:t>
      </w:r>
    </w:p>
    <w:tbl>
      <w:tblPr>
        <w:tblStyle w:val="Grigliatabella"/>
        <w:tblpPr w:leftFromText="180" w:rightFromText="180" w:vertAnchor="text" w:horzAnchor="margin" w:tblpY="1462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497A84" w14:paraId="3FA614CA" w14:textId="77777777" w:rsidTr="000E28AA">
        <w:trPr>
          <w:trHeight w:val="680"/>
        </w:trPr>
        <w:tc>
          <w:tcPr>
            <w:tcW w:w="4531" w:type="dxa"/>
          </w:tcPr>
          <w:p w14:paraId="36A0489F" w14:textId="77777777" w:rsidR="00497A84" w:rsidRDefault="00497A84" w:rsidP="000E28AA">
            <w:pP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instrText xml:space="preserve"> FORMTEXT </w:instrText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separate"/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noProof/>
                <w:color w:val="414141"/>
                <w:sz w:val="22"/>
                <w:szCs w:val="22"/>
                <w:lang w:val="de-DE"/>
              </w:rPr>
              <w:t> </w:t>
            </w: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fldChar w:fldCharType="end"/>
            </w:r>
            <w:bookmarkEnd w:id="10"/>
          </w:p>
          <w:p w14:paraId="3E0EDA79" w14:textId="77777777" w:rsidR="00497A84" w:rsidRDefault="00497A84" w:rsidP="000E28AA">
            <w:pP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Datum</w:t>
            </w:r>
          </w:p>
        </w:tc>
        <w:tc>
          <w:tcPr>
            <w:tcW w:w="4531" w:type="dxa"/>
          </w:tcPr>
          <w:p w14:paraId="5AE01E36" w14:textId="77777777" w:rsidR="00497A84" w:rsidRDefault="00497A84" w:rsidP="000E28AA">
            <w:pPr>
              <w:jc w:val="right"/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________________________</w:t>
            </w:r>
          </w:p>
          <w:p w14:paraId="62F3D7AE" w14:textId="77777777" w:rsidR="00497A84" w:rsidRDefault="00497A84" w:rsidP="000E28AA">
            <w:pPr>
              <w:jc w:val="right"/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</w:pPr>
            <w:r>
              <w:rPr>
                <w:rFonts w:ascii="Arial Narrow" w:hAnsi="Arial Narrow"/>
                <w:b/>
                <w:bCs/>
                <w:color w:val="414141"/>
                <w:sz w:val="22"/>
                <w:szCs w:val="22"/>
                <w:lang w:val="de-DE"/>
              </w:rPr>
              <w:t>Unterschrift</w:t>
            </w:r>
          </w:p>
        </w:tc>
      </w:tr>
    </w:tbl>
    <w:p w14:paraId="28C70D3A" w14:textId="3B57C0D2" w:rsidR="005F1610" w:rsidRPr="00497A84" w:rsidRDefault="00497A84" w:rsidP="00497A84">
      <w:pP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pP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1" w:name="Text6"/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instrText xml:space="preserve"> FORMTEXT </w:instrTex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separate"/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noProof/>
          <w:color w:val="414141"/>
          <w:sz w:val="22"/>
          <w:szCs w:val="22"/>
          <w:lang w:val="de-DE"/>
        </w:rPr>
        <w:t> </w:t>
      </w:r>
      <w:r>
        <w:rPr>
          <w:rFonts w:ascii="Arial Narrow" w:hAnsi="Arial Narrow"/>
          <w:b/>
          <w:bCs/>
          <w:color w:val="414141"/>
          <w:sz w:val="22"/>
          <w:szCs w:val="22"/>
          <w:lang w:val="de-DE"/>
        </w:rPr>
        <w:fldChar w:fldCharType="end"/>
      </w:r>
      <w:bookmarkEnd w:id="11"/>
    </w:p>
    <w:sectPr w:rsidR="005F1610" w:rsidRPr="00497A84" w:rsidSect="00215531">
      <w:headerReference w:type="default" r:id="rId7"/>
      <w:pgSz w:w="11906" w:h="16838"/>
      <w:pgMar w:top="1417" w:right="1417" w:bottom="1134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7F51D" w14:textId="77777777" w:rsidR="00741852" w:rsidRDefault="00741852" w:rsidP="00741852">
      <w:pPr>
        <w:spacing w:after="0" w:line="240" w:lineRule="auto"/>
      </w:pPr>
      <w:r>
        <w:separator/>
      </w:r>
    </w:p>
  </w:endnote>
  <w:endnote w:type="continuationSeparator" w:id="0">
    <w:p w14:paraId="074C94AE" w14:textId="77777777" w:rsidR="00741852" w:rsidRDefault="00741852" w:rsidP="007418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gfaRotisSerif">
    <w:altName w:val="Courier New"/>
    <w:panose1 w:val="00000000000000000000"/>
    <w:charset w:val="00"/>
    <w:family w:val="roman"/>
    <w:notTrueType/>
    <w:pitch w:val="variable"/>
    <w:sig w:usb0="00000083" w:usb1="00000000" w:usb2="00000000" w:usb3="00000000" w:csb0="00000009" w:csb1="00000000"/>
  </w:font>
  <w:font w:name="Rotis Sans Serif">
    <w:altName w:val="Calibr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2D890" w14:textId="77777777" w:rsidR="00741852" w:rsidRDefault="00741852" w:rsidP="00741852">
      <w:pPr>
        <w:spacing w:after="0" w:line="240" w:lineRule="auto"/>
      </w:pPr>
      <w:r>
        <w:separator/>
      </w:r>
    </w:p>
  </w:footnote>
  <w:footnote w:type="continuationSeparator" w:id="0">
    <w:p w14:paraId="071AC8F7" w14:textId="77777777" w:rsidR="00741852" w:rsidRDefault="00741852" w:rsidP="007418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00CC4" w14:textId="496A1A2E" w:rsidR="00741852" w:rsidRDefault="00741852">
    <w:pPr>
      <w:pStyle w:val="Intestazione"/>
    </w:pPr>
  </w:p>
  <w:tbl>
    <w:tblPr>
      <w:tblW w:w="0" w:type="auto"/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323"/>
      <w:gridCol w:w="165"/>
      <w:gridCol w:w="165"/>
      <w:gridCol w:w="3439"/>
      <w:gridCol w:w="165"/>
      <w:gridCol w:w="3110"/>
    </w:tblGrid>
    <w:tr w:rsidR="00741852" w14:paraId="04F4AABE" w14:textId="77777777" w:rsidTr="00215531">
      <w:trPr>
        <w:cantSplit/>
        <w:trHeight w:val="217"/>
      </w:trPr>
      <w:tc>
        <w:tcPr>
          <w:tcW w:w="1323" w:type="dxa"/>
        </w:tcPr>
        <w:p w14:paraId="098695DF" w14:textId="77777777" w:rsidR="00741852" w:rsidRDefault="00741852" w:rsidP="00741852">
          <w:pPr>
            <w:pStyle w:val="Pidipagina"/>
            <w:snapToGrid w:val="0"/>
            <w:rPr>
              <w:rFonts w:ascii="AgfaRotisSerif" w:hAnsi="AgfaRotisSerif"/>
              <w:sz w:val="18"/>
            </w:rPr>
          </w:pPr>
          <w:bookmarkStart w:id="12" w:name="_Hlk152055595"/>
        </w:p>
      </w:tc>
      <w:tc>
        <w:tcPr>
          <w:tcW w:w="165" w:type="dxa"/>
          <w:vMerge w:val="restart"/>
          <w:vAlign w:val="center"/>
        </w:tcPr>
        <w:p w14:paraId="0B303740" w14:textId="77777777" w:rsidR="00741852" w:rsidRDefault="00741852" w:rsidP="00741852">
          <w:pPr>
            <w:pStyle w:val="Pidipagina"/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 w:val="restart"/>
          <w:tcBorders>
            <w:left w:val="single" w:sz="4" w:space="0" w:color="000000"/>
          </w:tcBorders>
          <w:vAlign w:val="center"/>
        </w:tcPr>
        <w:p w14:paraId="53C43E4F" w14:textId="77777777" w:rsidR="00741852" w:rsidRDefault="00741852" w:rsidP="00741852">
          <w:pPr>
            <w:pStyle w:val="Pidipagina"/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6714" w:type="dxa"/>
          <w:gridSpan w:val="3"/>
        </w:tcPr>
        <w:p w14:paraId="2A972F0C" w14:textId="77777777" w:rsidR="00741852" w:rsidRDefault="00741852" w:rsidP="00741852">
          <w:pPr>
            <w:pStyle w:val="Pidipagina"/>
            <w:snapToGrid w:val="0"/>
          </w:pPr>
        </w:p>
      </w:tc>
    </w:tr>
    <w:tr w:rsidR="00741852" w14:paraId="7D531A4E" w14:textId="77777777" w:rsidTr="00215531">
      <w:trPr>
        <w:cantSplit/>
        <w:trHeight w:hRule="exact" w:val="227"/>
      </w:trPr>
      <w:tc>
        <w:tcPr>
          <w:tcW w:w="1323" w:type="dxa"/>
          <w:vMerge w:val="restart"/>
        </w:tcPr>
        <w:p w14:paraId="3946E429" w14:textId="77777777" w:rsidR="00741852" w:rsidRDefault="00741852" w:rsidP="00741852">
          <w:pPr>
            <w:snapToGrid w:val="0"/>
            <w:jc w:val="center"/>
            <w:rPr>
              <w:rFonts w:ascii="AgfaRotisSerif" w:hAnsi="AgfaRotisSerif"/>
              <w:sz w:val="18"/>
            </w:rPr>
          </w:pPr>
          <w:r>
            <w:rPr>
              <w:rFonts w:ascii="AgfaRotisSerif" w:hAnsi="AgfaRotisSerif"/>
              <w:noProof/>
              <w:sz w:val="18"/>
              <w:lang w:val="x-none"/>
            </w:rPr>
            <w:drawing>
              <wp:inline distT="0" distB="0" distL="0" distR="0" wp14:anchorId="35BF2FF7" wp14:editId="067B2AEF">
                <wp:extent cx="647700" cy="601980"/>
                <wp:effectExtent l="0" t="0" r="0" b="0"/>
                <wp:docPr id="5" name="Bild 1" descr="Ein Bild, das Zeichnung, Entwurf, Symbol, Darstellung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Bild 1" descr="Ein Bild, das Zeichnung, Entwurf, Symbol, Darstellung enthält.&#10;&#10;KI-generierte Inhalte können fehlerhaft sei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" w:type="dxa"/>
          <w:vMerge/>
        </w:tcPr>
        <w:p w14:paraId="6FABC80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2C253A77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2B40A832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110" w:type="dxa"/>
        </w:tcPr>
        <w:p w14:paraId="6A814C25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</w:tr>
    <w:tr w:rsidR="00741852" w14:paraId="7CBFAC11" w14:textId="77777777" w:rsidTr="00215531">
      <w:trPr>
        <w:cantSplit/>
        <w:trHeight w:hRule="exact" w:val="227"/>
      </w:trPr>
      <w:tc>
        <w:tcPr>
          <w:tcW w:w="1323" w:type="dxa"/>
          <w:vMerge/>
          <w:vAlign w:val="center"/>
        </w:tcPr>
        <w:p w14:paraId="78250DA1" w14:textId="77777777" w:rsidR="00741852" w:rsidRDefault="00741852" w:rsidP="00741852">
          <w:pPr>
            <w:snapToGrid w:val="0"/>
            <w:jc w:val="center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4088DDE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5DB525C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09782F99" w14:textId="2E1E76A9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HANDELS-, INDUSTRIE-,</w:t>
          </w:r>
          <w:r w:rsidR="00354A16" w:rsidRPr="00F56DF3">
            <w:rPr>
              <w:rFonts w:ascii="Rotis Sans Serif" w:hAnsi="Rotis Sans Serif"/>
              <w:sz w:val="18"/>
            </w:rPr>
            <w:t xml:space="preserve"> </w:t>
          </w:r>
          <w:r w:rsidR="00354A16" w:rsidRPr="00F56DF3">
            <w:rPr>
              <w:rFonts w:ascii="Rotis Sans Serif" w:hAnsi="Rotis Sans Serif"/>
              <w:sz w:val="18"/>
            </w:rPr>
            <w:t>HANDWERKS-</w:t>
          </w:r>
          <w:r w:rsidR="00354A16">
            <w:rPr>
              <w:rFonts w:ascii="Rotis Sans Serif" w:hAnsi="Rotis Sans Serif"/>
              <w:sz w:val="18"/>
            </w:rPr>
            <w:t>,</w:t>
          </w:r>
        </w:p>
      </w:tc>
      <w:tc>
        <w:tcPr>
          <w:tcW w:w="3110" w:type="dxa"/>
        </w:tcPr>
        <w:p w14:paraId="62C6B94D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CAMERA DI COMMERCIO,</w:t>
          </w:r>
        </w:p>
      </w:tc>
    </w:tr>
    <w:tr w:rsidR="00741852" w14:paraId="413A937E" w14:textId="77777777" w:rsidTr="00215531">
      <w:trPr>
        <w:cantSplit/>
        <w:trHeight w:hRule="exact" w:val="227"/>
      </w:trPr>
      <w:tc>
        <w:tcPr>
          <w:tcW w:w="1323" w:type="dxa"/>
          <w:vMerge/>
        </w:tcPr>
        <w:p w14:paraId="6038F3FF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03F5662A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785D1BA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26FA603C" w14:textId="1FC91984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>
            <w:rPr>
              <w:rFonts w:ascii="Rotis Sans Serif" w:hAnsi="Rotis Sans Serif"/>
              <w:sz w:val="18"/>
            </w:rPr>
            <w:t xml:space="preserve">TOURISMUS- </w:t>
          </w:r>
          <w:r w:rsidRPr="00F56DF3">
            <w:rPr>
              <w:rFonts w:ascii="Rotis Sans Serif" w:hAnsi="Rotis Sans Serif"/>
              <w:sz w:val="18"/>
            </w:rPr>
            <w:t>UND</w:t>
          </w:r>
          <w:r w:rsidR="00354A16">
            <w:rPr>
              <w:rFonts w:ascii="Rotis Sans Serif" w:hAnsi="Rotis Sans Serif"/>
              <w:sz w:val="18"/>
            </w:rPr>
            <w:t xml:space="preserve"> </w:t>
          </w:r>
          <w:r w:rsidR="00354A16">
            <w:rPr>
              <w:rFonts w:ascii="Rotis Sans Serif" w:hAnsi="Rotis Sans Serif"/>
              <w:sz w:val="18"/>
            </w:rPr>
            <w:t>LAND</w:t>
          </w:r>
          <w:r w:rsidR="00354A16">
            <w:rPr>
              <w:rFonts w:ascii="Rotis Sans Serif" w:hAnsi="Rotis Sans Serif"/>
              <w:sz w:val="18"/>
              <w:lang w:val="de-DE"/>
            </w:rPr>
            <w:t>-</w:t>
          </w:r>
        </w:p>
      </w:tc>
      <w:tc>
        <w:tcPr>
          <w:tcW w:w="3110" w:type="dxa"/>
        </w:tcPr>
        <w:p w14:paraId="6E4AA8CC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INDUSTRIA, ARTIGIANATO</w:t>
          </w:r>
          <w:r>
            <w:rPr>
              <w:rFonts w:ascii="Rotis Sans Serif" w:hAnsi="Rotis Sans Serif"/>
              <w:sz w:val="18"/>
            </w:rPr>
            <w:t>, TURISMO</w:t>
          </w:r>
        </w:p>
      </w:tc>
    </w:tr>
    <w:tr w:rsidR="00741852" w14:paraId="59B56C68" w14:textId="77777777" w:rsidTr="00215531">
      <w:trPr>
        <w:cantSplit/>
        <w:trHeight w:hRule="exact" w:val="227"/>
      </w:trPr>
      <w:tc>
        <w:tcPr>
          <w:tcW w:w="1323" w:type="dxa"/>
          <w:vMerge/>
        </w:tcPr>
        <w:p w14:paraId="7F392C80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4F6D21A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28B03CDD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604" w:type="dxa"/>
          <w:gridSpan w:val="2"/>
        </w:tcPr>
        <w:p w14:paraId="0C1BAB2D" w14:textId="6E83259F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WIRTSCHAFTSKAMMER BOZEN</w:t>
          </w:r>
        </w:p>
      </w:tc>
      <w:tc>
        <w:tcPr>
          <w:tcW w:w="3110" w:type="dxa"/>
        </w:tcPr>
        <w:p w14:paraId="1C829C5D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8"/>
            </w:rPr>
          </w:pPr>
          <w:r w:rsidRPr="00F56DF3">
            <w:rPr>
              <w:rFonts w:ascii="Rotis Sans Serif" w:hAnsi="Rotis Sans Serif"/>
              <w:sz w:val="18"/>
            </w:rPr>
            <w:t>E AGRICOLTURA DI BOLZANO</w:t>
          </w:r>
        </w:p>
      </w:tc>
    </w:tr>
    <w:tr w:rsidR="00741852" w14:paraId="765934A2" w14:textId="77777777" w:rsidTr="00215531">
      <w:trPr>
        <w:cantSplit/>
        <w:trHeight w:val="146"/>
      </w:trPr>
      <w:tc>
        <w:tcPr>
          <w:tcW w:w="1323" w:type="dxa"/>
          <w:vMerge/>
        </w:tcPr>
        <w:p w14:paraId="200CBCB5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23B026F3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37D2FEC9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6714" w:type="dxa"/>
          <w:gridSpan w:val="3"/>
        </w:tcPr>
        <w:p w14:paraId="34853BF0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z w:val="12"/>
              <w:szCs w:val="12"/>
            </w:rPr>
          </w:pPr>
        </w:p>
      </w:tc>
    </w:tr>
    <w:tr w:rsidR="00741852" w14:paraId="3C02707B" w14:textId="77777777" w:rsidTr="00215531">
      <w:trPr>
        <w:cantSplit/>
        <w:trHeight w:val="461"/>
      </w:trPr>
      <w:tc>
        <w:tcPr>
          <w:tcW w:w="1323" w:type="dxa"/>
        </w:tcPr>
        <w:p w14:paraId="574531DF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</w:tcPr>
        <w:p w14:paraId="14971E24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Merge/>
          <w:tcBorders>
            <w:left w:val="single" w:sz="4" w:space="0" w:color="000000"/>
          </w:tcBorders>
        </w:tcPr>
        <w:p w14:paraId="046C14A9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439" w:type="dxa"/>
        </w:tcPr>
        <w:p w14:paraId="4161591B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  <w:r w:rsidRPr="00F56DF3">
            <w:rPr>
              <w:rFonts w:ascii="Rotis Sans Serif" w:hAnsi="Rotis Sans Serif"/>
              <w:noProof/>
              <w:spacing w:val="22"/>
              <w:sz w:val="18"/>
              <w:szCs w:val="18"/>
              <w:lang w:val="x-none"/>
            </w:rPr>
            <w:drawing>
              <wp:inline distT="0" distB="0" distL="0" distR="0" wp14:anchorId="49EBC498" wp14:editId="3E2ACC98">
                <wp:extent cx="617220" cy="297180"/>
                <wp:effectExtent l="0" t="0" r="0" b="0"/>
                <wp:docPr id="6" name="Bild 2" descr="Ein Bild, das Symbol, Design enthält.&#10;&#10;KI-generierte Inhalte können fehlerhaft sei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Bild 2" descr="Ein Bild, das Symbol, Design enthält.&#10;&#10;KI-generierte Inhalte können fehlerhaft sein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722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5" w:type="dxa"/>
          <w:vAlign w:val="bottom"/>
        </w:tcPr>
        <w:p w14:paraId="4EA4461C" w14:textId="77777777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</w:p>
      </w:tc>
      <w:tc>
        <w:tcPr>
          <w:tcW w:w="3110" w:type="dxa"/>
          <w:vAlign w:val="bottom"/>
        </w:tcPr>
        <w:p w14:paraId="0F229031" w14:textId="6640BE58" w:rsidR="00741852" w:rsidRPr="00F56DF3" w:rsidRDefault="00741852" w:rsidP="00741852">
          <w:pPr>
            <w:snapToGrid w:val="0"/>
            <w:rPr>
              <w:rFonts w:ascii="Rotis Sans Serif" w:hAnsi="Rotis Sans Serif"/>
              <w:spacing w:val="22"/>
              <w:sz w:val="18"/>
              <w:szCs w:val="18"/>
            </w:rPr>
          </w:pPr>
        </w:p>
      </w:tc>
    </w:tr>
    <w:tr w:rsidR="00741852" w:rsidRPr="00F231B5" w14:paraId="6BEB1CDD" w14:textId="77777777" w:rsidTr="00215531">
      <w:trPr>
        <w:trHeight w:hRule="exact" w:val="866"/>
      </w:trPr>
      <w:tc>
        <w:tcPr>
          <w:tcW w:w="1323" w:type="dxa"/>
          <w:vAlign w:val="bottom"/>
        </w:tcPr>
        <w:p w14:paraId="44A1FFD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vAlign w:val="bottom"/>
        </w:tcPr>
        <w:p w14:paraId="15E1B1AE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165" w:type="dxa"/>
          <w:tcBorders>
            <w:left w:val="single" w:sz="4" w:space="0" w:color="000000"/>
          </w:tcBorders>
          <w:vAlign w:val="bottom"/>
        </w:tcPr>
        <w:p w14:paraId="0E6A2560" w14:textId="77777777" w:rsidR="00741852" w:rsidRDefault="00741852" w:rsidP="00741852">
          <w:pPr>
            <w:snapToGrid w:val="0"/>
            <w:rPr>
              <w:rFonts w:ascii="AgfaRotisSerif" w:hAnsi="AgfaRotisSerif"/>
              <w:sz w:val="18"/>
            </w:rPr>
          </w:pPr>
        </w:p>
      </w:tc>
      <w:tc>
        <w:tcPr>
          <w:tcW w:w="3439" w:type="dxa"/>
          <w:vAlign w:val="bottom"/>
        </w:tcPr>
        <w:p w14:paraId="19287A17" w14:textId="77777777" w:rsidR="00741852" w:rsidRPr="004C0933" w:rsidRDefault="00741852" w:rsidP="00741852">
          <w:pPr>
            <w:snapToGrid w:val="0"/>
            <w:spacing w:after="0"/>
            <w:rPr>
              <w:rFonts w:ascii="Arial Narrow" w:hAnsi="Arial Narrow"/>
              <w:sz w:val="14"/>
              <w:szCs w:val="14"/>
              <w:lang w:val="de-DE"/>
            </w:rPr>
          </w:pPr>
          <w:r w:rsidRPr="004C0933">
            <w:rPr>
              <w:rFonts w:ascii="Arial Narrow" w:hAnsi="Arial Narrow"/>
              <w:b/>
              <w:spacing w:val="22"/>
              <w:sz w:val="16"/>
              <w:szCs w:val="16"/>
              <w:lang w:val="de-DE"/>
            </w:rPr>
            <w:t xml:space="preserve">ANERKANNTE </w:t>
          </w:r>
          <w:r w:rsidRPr="004C0933">
            <w:rPr>
              <w:rFonts w:ascii="Arial Narrow" w:hAnsi="Arial Narrow"/>
              <w:b/>
              <w:spacing w:val="22"/>
              <w:sz w:val="16"/>
              <w:szCs w:val="16"/>
              <w:lang w:val="de-DE"/>
            </w:rPr>
            <w:br/>
            <w:t>MEDIATIONSSTELLE</w:t>
          </w:r>
          <w:r w:rsidRPr="004C0933">
            <w:rPr>
              <w:rFonts w:ascii="Arial Narrow" w:hAnsi="Arial Narrow"/>
              <w:sz w:val="14"/>
              <w:szCs w:val="14"/>
              <w:lang w:val="de-DE"/>
            </w:rPr>
            <w:t xml:space="preserve"> </w:t>
          </w:r>
          <w:r w:rsidRPr="004C0933">
            <w:rPr>
              <w:rFonts w:ascii="Arial Narrow" w:hAnsi="Arial Narrow"/>
              <w:sz w:val="14"/>
              <w:szCs w:val="14"/>
              <w:lang w:val="de-DE"/>
            </w:rPr>
            <w:br/>
          </w:r>
          <w:proofErr w:type="gramStart"/>
          <w:r w:rsidRPr="004C0933">
            <w:rPr>
              <w:rFonts w:ascii="Arial Narrow" w:hAnsi="Arial Narrow"/>
              <w:sz w:val="14"/>
              <w:szCs w:val="14"/>
              <w:lang w:val="de-DE"/>
            </w:rPr>
            <w:t>Eingetragen</w:t>
          </w:r>
          <w:proofErr w:type="gramEnd"/>
          <w:r w:rsidRPr="004C0933">
            <w:rPr>
              <w:rFonts w:ascii="Arial Narrow" w:hAnsi="Arial Narrow"/>
              <w:sz w:val="14"/>
              <w:szCs w:val="14"/>
              <w:lang w:val="de-DE"/>
            </w:rPr>
            <w:t xml:space="preserve"> im nationalen Verzeichnis der Mediationsstellen, Nr. 75/16.03.2010 (GVD 28/2010)</w:t>
          </w:r>
        </w:p>
      </w:tc>
      <w:tc>
        <w:tcPr>
          <w:tcW w:w="165" w:type="dxa"/>
          <w:vAlign w:val="bottom"/>
        </w:tcPr>
        <w:p w14:paraId="40E09042" w14:textId="77777777" w:rsidR="00741852" w:rsidRPr="004C0933" w:rsidRDefault="00741852" w:rsidP="00741852">
          <w:pPr>
            <w:snapToGrid w:val="0"/>
            <w:rPr>
              <w:rFonts w:ascii="Arial Narrow" w:hAnsi="Arial Narrow"/>
              <w:spacing w:val="22"/>
              <w:sz w:val="16"/>
              <w:szCs w:val="16"/>
              <w:lang w:val="de-DE"/>
            </w:rPr>
          </w:pPr>
        </w:p>
      </w:tc>
      <w:tc>
        <w:tcPr>
          <w:tcW w:w="3110" w:type="dxa"/>
          <w:vAlign w:val="bottom"/>
        </w:tcPr>
        <w:p w14:paraId="020B0DE5" w14:textId="77777777" w:rsidR="00741852" w:rsidRPr="008D7A43" w:rsidRDefault="00741852" w:rsidP="00741852">
          <w:pPr>
            <w:snapToGrid w:val="0"/>
            <w:spacing w:after="0"/>
            <w:rPr>
              <w:rFonts w:ascii="Arial Narrow" w:hAnsi="Arial Narrow"/>
              <w:b/>
              <w:spacing w:val="22"/>
              <w:sz w:val="16"/>
              <w:szCs w:val="16"/>
            </w:rPr>
          </w:pPr>
          <w:r w:rsidRPr="008D7A43">
            <w:rPr>
              <w:rFonts w:ascii="Arial Narrow" w:hAnsi="Arial Narrow"/>
              <w:b/>
              <w:spacing w:val="22"/>
              <w:sz w:val="16"/>
              <w:szCs w:val="16"/>
            </w:rPr>
            <w:t>ORGANISMO DI MEDIAZIONE</w:t>
          </w:r>
          <w:r w:rsidRPr="008D7A43">
            <w:rPr>
              <w:rFonts w:ascii="Arial Narrow" w:hAnsi="Arial Narrow"/>
              <w:b/>
              <w:spacing w:val="22"/>
              <w:sz w:val="16"/>
              <w:szCs w:val="16"/>
            </w:rPr>
            <w:br/>
            <w:t>ACCREDITATO</w:t>
          </w:r>
        </w:p>
        <w:p w14:paraId="7D20BC77" w14:textId="77777777" w:rsidR="00741852" w:rsidRPr="008D7A43" w:rsidRDefault="00741852" w:rsidP="00741852">
          <w:pPr>
            <w:spacing w:after="0"/>
            <w:rPr>
              <w:rFonts w:ascii="Arial Narrow" w:hAnsi="Arial Narrow"/>
              <w:sz w:val="14"/>
              <w:szCs w:val="14"/>
            </w:rPr>
          </w:pPr>
          <w:r w:rsidRPr="008D7A43">
            <w:rPr>
              <w:rFonts w:ascii="Arial Narrow" w:hAnsi="Arial Narrow"/>
              <w:sz w:val="14"/>
              <w:szCs w:val="14"/>
            </w:rPr>
            <w:t>Iscritto al Registro nazionale degli organismi di conciliazione al n. 75/16.03.2010 (d.lgs. 28/2010)</w:t>
          </w:r>
        </w:p>
      </w:tc>
    </w:tr>
    <w:bookmarkEnd w:id="12"/>
  </w:tbl>
  <w:p w14:paraId="109FD1DD" w14:textId="4CD2AE00" w:rsidR="00741852" w:rsidRDefault="00741852">
    <w:pPr>
      <w:pStyle w:val="Intestazione"/>
    </w:pPr>
  </w:p>
  <w:p w14:paraId="77B6D8DA" w14:textId="77777777" w:rsidR="00741852" w:rsidRDefault="00741852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216B5"/>
    <w:multiLevelType w:val="hybridMultilevel"/>
    <w:tmpl w:val="851E622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BB71A1"/>
    <w:multiLevelType w:val="multilevel"/>
    <w:tmpl w:val="1F48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8F4A0B"/>
    <w:multiLevelType w:val="hybridMultilevel"/>
    <w:tmpl w:val="A3627A9C"/>
    <w:lvl w:ilvl="0" w:tplc="200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309554282">
    <w:abstractNumId w:val="0"/>
  </w:num>
  <w:num w:numId="2" w16cid:durableId="103575030">
    <w:abstractNumId w:val="1"/>
  </w:num>
  <w:num w:numId="3" w16cid:durableId="11838635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9y4i1bF7WCG1D4LIUe4HTJPMLYHF4aZZF1PXHX0CMZf4opA9QFiV0Qew/noGiaECfyx2LXaPuwfrVk2R0Mjgg==" w:salt="1FBGgz9zZ9be+VwEj6OlV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D5"/>
    <w:rsid w:val="00075675"/>
    <w:rsid w:val="000E428C"/>
    <w:rsid w:val="001428C5"/>
    <w:rsid w:val="001E752D"/>
    <w:rsid w:val="00215531"/>
    <w:rsid w:val="00244258"/>
    <w:rsid w:val="00251B9F"/>
    <w:rsid w:val="00256047"/>
    <w:rsid w:val="00263215"/>
    <w:rsid w:val="002A6360"/>
    <w:rsid w:val="00354A16"/>
    <w:rsid w:val="00392131"/>
    <w:rsid w:val="00462153"/>
    <w:rsid w:val="00497A84"/>
    <w:rsid w:val="005F0AA4"/>
    <w:rsid w:val="005F1610"/>
    <w:rsid w:val="00671893"/>
    <w:rsid w:val="00673A63"/>
    <w:rsid w:val="006C2DF5"/>
    <w:rsid w:val="00724EA6"/>
    <w:rsid w:val="00741852"/>
    <w:rsid w:val="00812C2F"/>
    <w:rsid w:val="00935CA7"/>
    <w:rsid w:val="00983998"/>
    <w:rsid w:val="009A5BC8"/>
    <w:rsid w:val="00AB30D5"/>
    <w:rsid w:val="00B25740"/>
    <w:rsid w:val="00C2383F"/>
    <w:rsid w:val="00CB0FA6"/>
    <w:rsid w:val="00D120F4"/>
    <w:rsid w:val="00D131D4"/>
    <w:rsid w:val="00D71E13"/>
    <w:rsid w:val="00DA2096"/>
    <w:rsid w:val="00E16350"/>
    <w:rsid w:val="00E6130E"/>
    <w:rsid w:val="00EE434E"/>
    <w:rsid w:val="00F77082"/>
    <w:rsid w:val="00FA7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3DA7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97A84"/>
  </w:style>
  <w:style w:type="paragraph" w:styleId="Titolo1">
    <w:name w:val="heading 1"/>
    <w:basedOn w:val="Normale"/>
    <w:next w:val="Normale"/>
    <w:link w:val="Titolo1Carattere"/>
    <w:uiPriority w:val="9"/>
    <w:qFormat/>
    <w:rsid w:val="00AB30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30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30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30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30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30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30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30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30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30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30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30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30D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30D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30D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30D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30D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30D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30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B30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30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30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30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30D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30D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B30D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30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30D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30D5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741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41852"/>
  </w:style>
  <w:style w:type="paragraph" w:styleId="Pidipagina">
    <w:name w:val="footer"/>
    <w:basedOn w:val="Normale"/>
    <w:link w:val="PidipaginaCarattere"/>
    <w:uiPriority w:val="99"/>
    <w:unhideWhenUsed/>
    <w:rsid w:val="007418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41852"/>
  </w:style>
  <w:style w:type="character" w:styleId="Testosegnaposto">
    <w:name w:val="Placeholder Text"/>
    <w:basedOn w:val="Carpredefinitoparagrafo"/>
    <w:uiPriority w:val="99"/>
    <w:semiHidden/>
    <w:rsid w:val="00B25740"/>
    <w:rPr>
      <w:color w:val="666666"/>
    </w:rPr>
  </w:style>
  <w:style w:type="table" w:styleId="Grigliatabella">
    <w:name w:val="Table Grid"/>
    <w:basedOn w:val="Tabellanormale"/>
    <w:uiPriority w:val="39"/>
    <w:rsid w:val="005F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Beschwerdebogen MED_ausfüllbar DE.dotx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Gastaldo Diego</dc:creator>
  <cp:keywords/>
  <dc:description/>
  <cp:lastModifiedBy>Moresco Ingrid</cp:lastModifiedBy>
  <cp:revision>12</cp:revision>
  <cp:lastPrinted>2025-07-16T07:04:00Z</cp:lastPrinted>
  <dcterms:created xsi:type="dcterms:W3CDTF">2025-07-15T09:07:00Z</dcterms:created>
  <dcterms:modified xsi:type="dcterms:W3CDTF">2025-09-04T09:17:00Z</dcterms:modified>
</cp:coreProperties>
</file>