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DF711" w14:textId="77777777" w:rsidR="001428C5" w:rsidRPr="00B25740" w:rsidRDefault="001428C5" w:rsidP="00B25740">
      <w:pPr>
        <w:rPr>
          <w:rFonts w:ascii="Arial Narrow" w:hAnsi="Arial Narrow"/>
          <w:b/>
          <w:bCs/>
          <w:sz w:val="22"/>
          <w:szCs w:val="22"/>
          <w:lang w:val="de-DE"/>
        </w:rPr>
      </w:pPr>
    </w:p>
    <w:p w14:paraId="0935AFD9" w14:textId="77777777" w:rsidR="00FC7BFE" w:rsidRPr="00C25270" w:rsidRDefault="00FC7BFE" w:rsidP="000E28AA">
      <w:pPr>
        <w:jc w:val="center"/>
        <w:rPr>
          <w:rFonts w:ascii="Arial Narrow" w:hAnsi="Arial Narrow"/>
          <w:b/>
          <w:bCs/>
          <w:sz w:val="22"/>
          <w:szCs w:val="22"/>
          <w:lang w:val="it-IT"/>
        </w:rPr>
      </w:pPr>
      <w:r w:rsidRPr="00C25270">
        <w:rPr>
          <w:rFonts w:ascii="Arial Narrow" w:hAnsi="Arial Narrow"/>
          <w:b/>
          <w:bCs/>
          <w:sz w:val="22"/>
          <w:szCs w:val="22"/>
          <w:lang w:val="it-IT"/>
        </w:rPr>
        <w:t>FEEDBACK PER L’ORGANISMO DI M</w:t>
      </w:r>
      <w:r>
        <w:rPr>
          <w:rFonts w:ascii="Arial Narrow" w:hAnsi="Arial Narrow"/>
          <w:b/>
          <w:bCs/>
          <w:sz w:val="22"/>
          <w:szCs w:val="22"/>
          <w:lang w:val="it-IT"/>
        </w:rPr>
        <w:t>EDIAZIONE DELLA CAMERA DI COMMERCIO DI BOLZANO</w:t>
      </w:r>
    </w:p>
    <w:p w14:paraId="6BA7CB28" w14:textId="77777777" w:rsidR="00FC7BFE" w:rsidRPr="00C25270" w:rsidRDefault="00FC7BFE" w:rsidP="000E28AA">
      <w:pPr>
        <w:jc w:val="center"/>
        <w:rPr>
          <w:rFonts w:ascii="Arial Narrow" w:hAnsi="Arial Narrow"/>
          <w:sz w:val="22"/>
          <w:szCs w:val="22"/>
          <w:lang w:val="it-IT"/>
        </w:rPr>
      </w:pPr>
      <w:r w:rsidRPr="00C25270">
        <w:rPr>
          <w:rFonts w:ascii="Arial Narrow" w:hAnsi="Arial Narrow"/>
          <w:sz w:val="22"/>
          <w:szCs w:val="22"/>
          <w:lang w:val="it-IT"/>
        </w:rPr>
        <w:t>Ha u</w:t>
      </w:r>
      <w:r>
        <w:rPr>
          <w:rFonts w:ascii="Arial Narrow" w:hAnsi="Arial Narrow"/>
          <w:sz w:val="22"/>
          <w:szCs w:val="22"/>
          <w:lang w:val="it-IT"/>
        </w:rPr>
        <w:t xml:space="preserve">tilizzato </w:t>
      </w:r>
      <w:r w:rsidRPr="00C25270">
        <w:rPr>
          <w:rFonts w:ascii="Arial Narrow" w:hAnsi="Arial Narrow"/>
          <w:sz w:val="22"/>
          <w:szCs w:val="22"/>
          <w:lang w:val="it-IT"/>
        </w:rPr>
        <w:t>uno dei nostri servizi</w:t>
      </w:r>
      <w:r>
        <w:rPr>
          <w:rFonts w:ascii="Arial Narrow" w:hAnsi="Arial Narrow"/>
          <w:sz w:val="22"/>
          <w:szCs w:val="22"/>
          <w:lang w:val="it-IT"/>
        </w:rPr>
        <w:t xml:space="preserve"> di mediazione</w:t>
      </w:r>
      <w:r w:rsidRPr="00C25270">
        <w:rPr>
          <w:rFonts w:ascii="Arial Narrow" w:hAnsi="Arial Narrow"/>
          <w:sz w:val="22"/>
          <w:szCs w:val="22"/>
          <w:lang w:val="it-IT"/>
        </w:rPr>
        <w:t>? Ci vuole lasciare un riscontro</w:t>
      </w:r>
      <w:r>
        <w:rPr>
          <w:rFonts w:ascii="Arial Narrow" w:hAnsi="Arial Narrow"/>
          <w:sz w:val="22"/>
          <w:szCs w:val="22"/>
          <w:lang w:val="it-IT"/>
        </w:rPr>
        <w:t>? Allora può compilare questo documento</w:t>
      </w:r>
      <w:r w:rsidRPr="00C25270">
        <w:rPr>
          <w:rFonts w:ascii="Arial Narrow" w:hAnsi="Arial Narrow"/>
          <w:sz w:val="22"/>
          <w:szCs w:val="22"/>
          <w:lang w:val="it-IT"/>
        </w:rPr>
        <w:t>:</w:t>
      </w:r>
    </w:p>
    <w:p w14:paraId="1F29A7A2" w14:textId="77777777" w:rsidR="00FC7BFE" w:rsidRPr="00C25270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pPr>
      <w:r w:rsidRPr="00C2527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Nome e cognome: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 xml:space="preserve"> 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end"/>
      </w:r>
      <w:bookmarkEnd w:id="0"/>
    </w:p>
    <w:p w14:paraId="1C10AD1F" w14:textId="77777777" w:rsidR="00FC7BFE" w:rsidRPr="004D12F3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pPr>
      <w:r w:rsidRPr="00C2527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Numero di mediazione (o il nome delle altre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 xml:space="preserve"> parti</w:t>
      </w:r>
      <w:r w:rsidRPr="00C2527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):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 xml:space="preserve"> 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end"/>
      </w:r>
      <w:bookmarkEnd w:id="1"/>
    </w:p>
    <w:p w14:paraId="46CE4BBD" w14:textId="77777777" w:rsidR="00FC7BFE" w:rsidRPr="004D12F3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pPr>
      <w:r w:rsidRPr="00C2527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 xml:space="preserve">Mediatore o mediatrice: 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end"/>
      </w:r>
      <w:bookmarkEnd w:id="2"/>
    </w:p>
    <w:p w14:paraId="733C6474" w14:textId="77777777" w:rsidR="00FC7BFE" w:rsidRPr="00C25270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pPr>
      <w:r w:rsidRPr="00C2527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 xml:space="preserve">1. Valutazione 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generale:</w:t>
      </w:r>
    </w:p>
    <w:p w14:paraId="6EE6AB53" w14:textId="77777777" w:rsidR="00FC7BFE" w:rsidRPr="00306002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pPr>
      <w:r w:rsidRPr="00306002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Quanto era soddisfatto/a con l‘attivit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à/il servizio</w:t>
      </w:r>
      <w:r w:rsidRPr="00306002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?</w:t>
      </w:r>
      <w:r w:rsidRPr="00306002"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t xml:space="preserve"> </w:t>
      </w:r>
    </w:p>
    <w:p w14:paraId="224792A7" w14:textId="77777777" w:rsidR="00FC7BFE" w:rsidRPr="00B25740" w:rsidRDefault="00FC7BFE" w:rsidP="00FC7BFE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8"/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instrText xml:space="preserve"> FORMCHECKBOX </w:instrText>
      </w: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</w: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fldChar w:fldCharType="separate"/>
      </w: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fldChar w:fldCharType="end"/>
      </w:r>
      <w:bookmarkEnd w:id="3"/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t>Molto soddisfatto/a</w:t>
      </w:r>
    </w:p>
    <w:p w14:paraId="2ED1E21E" w14:textId="77777777" w:rsidR="00FC7BFE" w:rsidRDefault="00FC7BFE" w:rsidP="00FC7BFE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9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4"/>
      <w:r>
        <w:rPr>
          <w:rFonts w:ascii="Arial Narrow" w:hAnsi="Arial Narrow"/>
          <w:b/>
          <w:bCs/>
          <w:color w:val="414141"/>
          <w:sz w:val="22"/>
          <w:szCs w:val="22"/>
        </w:rPr>
        <w:t>Soddisfatto/a</w:t>
      </w:r>
    </w:p>
    <w:p w14:paraId="44DC5D62" w14:textId="77777777" w:rsidR="00FC7BFE" w:rsidRDefault="00FC7BFE" w:rsidP="00FC7BFE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0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5"/>
      <w:r>
        <w:rPr>
          <w:rFonts w:ascii="Arial Narrow" w:hAnsi="Arial Narrow"/>
          <w:b/>
          <w:bCs/>
          <w:color w:val="414141"/>
          <w:sz w:val="22"/>
          <w:szCs w:val="22"/>
        </w:rPr>
        <w:t>Neutrale</w:t>
      </w:r>
    </w:p>
    <w:p w14:paraId="54F75330" w14:textId="77777777" w:rsidR="00FC7BFE" w:rsidRDefault="00FC7BFE" w:rsidP="00FC7BFE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1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6"/>
      <w:r>
        <w:rPr>
          <w:rFonts w:ascii="Arial Narrow" w:hAnsi="Arial Narrow"/>
          <w:b/>
          <w:bCs/>
          <w:color w:val="414141"/>
          <w:sz w:val="22"/>
          <w:szCs w:val="22"/>
        </w:rPr>
        <w:t>Deluso/a</w:t>
      </w:r>
    </w:p>
    <w:p w14:paraId="2F3F496E" w14:textId="77777777" w:rsidR="00FC7BFE" w:rsidRPr="00B25740" w:rsidRDefault="00FC7BFE" w:rsidP="00FC7BFE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2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7"/>
      <w:r>
        <w:rPr>
          <w:rFonts w:ascii="Arial Narrow" w:hAnsi="Arial Narrow"/>
          <w:b/>
          <w:bCs/>
          <w:color w:val="414141"/>
          <w:sz w:val="22"/>
          <w:szCs w:val="22"/>
        </w:rPr>
        <w:t>Molto deluso/a</w:t>
      </w:r>
    </w:p>
    <w:p w14:paraId="29F0D781" w14:textId="77777777" w:rsidR="00FC7BFE" w:rsidRPr="00B25740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</w:p>
    <w:p w14:paraId="178841D6" w14:textId="77777777" w:rsidR="00FC7BFE" w:rsidRPr="00B25740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 w:rsidRPr="00B25740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 xml:space="preserve">2. 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Cosa Le è piaciuto</w:t>
      </w:r>
      <w:r w:rsidRPr="00B25740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?</w:t>
      </w:r>
    </w:p>
    <w:p w14:paraId="61527DA4" w14:textId="77777777" w:rsidR="00FC7BFE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end"/>
      </w:r>
      <w:bookmarkEnd w:id="8"/>
    </w:p>
    <w:p w14:paraId="34AAE0AF" w14:textId="77777777" w:rsidR="00FC7BFE" w:rsidRPr="00B25740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</w:rPr>
      </w:pPr>
      <w:r w:rsidRPr="00B2574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 xml:space="preserve">3. 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Cosa si potrebbe migliorare</w:t>
      </w:r>
      <w:r w:rsidRPr="00B2574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?</w:t>
      </w:r>
    </w:p>
    <w:p w14:paraId="1A7A66D4" w14:textId="77777777" w:rsidR="00FC7BFE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end"/>
      </w:r>
      <w:bookmarkEnd w:id="9"/>
    </w:p>
    <w:p w14:paraId="64C790E8" w14:textId="77777777" w:rsidR="00FC7BFE" w:rsidRPr="00B25740" w:rsidRDefault="00FC7BFE" w:rsidP="000E28AA">
      <w:pPr>
        <w:rPr>
          <w:rFonts w:ascii="Arial Narrow" w:hAnsi="Arial Narrow"/>
          <w:b/>
          <w:bCs/>
          <w:color w:val="414141"/>
          <w:sz w:val="22"/>
          <w:szCs w:val="22"/>
        </w:rPr>
      </w:pPr>
      <w:r w:rsidRPr="00B25740"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 xml:space="preserve">4. 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t>Altre note o suggerimenti:</w:t>
      </w:r>
    </w:p>
    <w:p w14:paraId="570EEF78" w14:textId="77777777" w:rsidR="00FC7BFE" w:rsidRPr="005734B5" w:rsidRDefault="00FC7BFE" w:rsidP="00FC7BFE">
      <w:pPr>
        <w:rPr>
          <w:rFonts w:ascii="Arial Narrow" w:hAnsi="Arial Narrow"/>
          <w:sz w:val="22"/>
          <w:szCs w:val="22"/>
          <w:lang w:val="it-IT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it-IT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it-IT"/>
        </w:rPr>
        <w:fldChar w:fldCharType="end"/>
      </w:r>
      <w:bookmarkEnd w:id="10"/>
    </w:p>
    <w:tbl>
      <w:tblPr>
        <w:tblStyle w:val="Grigliatabella"/>
        <w:tblpPr w:leftFromText="180" w:rightFromText="180" w:vertAnchor="text" w:horzAnchor="margin" w:tblpY="560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C7BFE" w14:paraId="1FD57DD5" w14:textId="77777777" w:rsidTr="00FC7BFE">
        <w:trPr>
          <w:trHeight w:val="680"/>
        </w:trPr>
        <w:tc>
          <w:tcPr>
            <w:tcW w:w="4531" w:type="dxa"/>
          </w:tcPr>
          <w:p w14:paraId="72E5EB7A" w14:textId="77777777" w:rsidR="00FC7BFE" w:rsidRDefault="00FC7BFE" w:rsidP="00FC7BFE">
            <w:pP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instrText xml:space="preserve"> FORMTEXT </w:instrText>
            </w: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fldChar w:fldCharType="end"/>
            </w:r>
            <w:bookmarkEnd w:id="11"/>
          </w:p>
          <w:p w14:paraId="0016C8B2" w14:textId="59A03A35" w:rsidR="00FC7BFE" w:rsidRDefault="00FC7BFE" w:rsidP="00FC7BFE">
            <w:pP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t>Data</w:t>
            </w:r>
          </w:p>
        </w:tc>
        <w:tc>
          <w:tcPr>
            <w:tcW w:w="4531" w:type="dxa"/>
          </w:tcPr>
          <w:p w14:paraId="051E0E4A" w14:textId="77777777" w:rsidR="00FC7BFE" w:rsidRDefault="00FC7BFE" w:rsidP="00FC7BFE">
            <w:pPr>
              <w:jc w:val="right"/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t>________________________</w:t>
            </w:r>
          </w:p>
          <w:p w14:paraId="6D16D425" w14:textId="77777777" w:rsidR="00FC7BFE" w:rsidRDefault="00FC7BFE" w:rsidP="00FC7BFE">
            <w:pPr>
              <w:jc w:val="right"/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t>Firma</w:t>
            </w:r>
          </w:p>
        </w:tc>
      </w:tr>
    </w:tbl>
    <w:p w14:paraId="468D6944" w14:textId="77777777" w:rsidR="00FC7BFE" w:rsidRPr="00FC7BFE" w:rsidRDefault="00FC7BFE" w:rsidP="00FC7BFE">
      <w:pPr>
        <w:rPr>
          <w:rFonts w:ascii="Arial Narrow" w:hAnsi="Arial Narrow"/>
          <w:sz w:val="22"/>
          <w:szCs w:val="22"/>
          <w:lang w:val="it-IT"/>
        </w:rPr>
      </w:pPr>
    </w:p>
    <w:sectPr w:rsidR="00FC7BFE" w:rsidRPr="00FC7BFE" w:rsidSect="00C84066">
      <w:headerReference w:type="default" r:id="rId7"/>
      <w:pgSz w:w="11906" w:h="16838"/>
      <w:pgMar w:top="1417" w:right="1417" w:bottom="1134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7F51D" w14:textId="77777777" w:rsidR="00741852" w:rsidRDefault="00741852" w:rsidP="00741852">
      <w:pPr>
        <w:spacing w:after="0" w:line="240" w:lineRule="auto"/>
      </w:pPr>
      <w:r>
        <w:separator/>
      </w:r>
    </w:p>
  </w:endnote>
  <w:endnote w:type="continuationSeparator" w:id="0">
    <w:p w14:paraId="074C94AE" w14:textId="77777777" w:rsidR="00741852" w:rsidRDefault="00741852" w:rsidP="0074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gfaRotisSerif">
    <w:altName w:val="Courier New"/>
    <w:panose1 w:val="00000000000000000000"/>
    <w:charset w:val="00"/>
    <w:family w:val="roman"/>
    <w:notTrueType/>
    <w:pitch w:val="variable"/>
    <w:sig w:usb0="00000083" w:usb1="00000000" w:usb2="00000000" w:usb3="00000000" w:csb0="00000009" w:csb1="00000000"/>
  </w:font>
  <w:font w:name="Rotis Sans Serif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2D890" w14:textId="77777777" w:rsidR="00741852" w:rsidRDefault="00741852" w:rsidP="00741852">
      <w:pPr>
        <w:spacing w:after="0" w:line="240" w:lineRule="auto"/>
      </w:pPr>
      <w:r>
        <w:separator/>
      </w:r>
    </w:p>
  </w:footnote>
  <w:footnote w:type="continuationSeparator" w:id="0">
    <w:p w14:paraId="071AC8F7" w14:textId="77777777" w:rsidR="00741852" w:rsidRDefault="00741852" w:rsidP="00741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00CC4" w14:textId="496A1A2E" w:rsidR="00741852" w:rsidRDefault="00741852">
    <w:pPr>
      <w:pStyle w:val="Intestazione"/>
    </w:pPr>
  </w:p>
  <w:tbl>
    <w:tblPr>
      <w:tblW w:w="0" w:type="auto"/>
      <w:tblInd w:w="-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323"/>
      <w:gridCol w:w="165"/>
      <w:gridCol w:w="165"/>
      <w:gridCol w:w="3439"/>
      <w:gridCol w:w="165"/>
      <w:gridCol w:w="3110"/>
    </w:tblGrid>
    <w:tr w:rsidR="00741852" w14:paraId="04F4AABE" w14:textId="77777777" w:rsidTr="00106032">
      <w:trPr>
        <w:cantSplit/>
        <w:trHeight w:val="217"/>
      </w:trPr>
      <w:tc>
        <w:tcPr>
          <w:tcW w:w="1323" w:type="dxa"/>
        </w:tcPr>
        <w:p w14:paraId="098695DF" w14:textId="77777777" w:rsidR="00741852" w:rsidRDefault="00741852" w:rsidP="00741852">
          <w:pPr>
            <w:pStyle w:val="Pidipagina"/>
            <w:snapToGrid w:val="0"/>
            <w:rPr>
              <w:rFonts w:ascii="AgfaRotisSerif" w:hAnsi="AgfaRotisSerif"/>
              <w:sz w:val="18"/>
            </w:rPr>
          </w:pPr>
          <w:bookmarkStart w:id="12" w:name="_Hlk152055595"/>
        </w:p>
      </w:tc>
      <w:tc>
        <w:tcPr>
          <w:tcW w:w="165" w:type="dxa"/>
          <w:vMerge w:val="restart"/>
          <w:vAlign w:val="center"/>
        </w:tcPr>
        <w:p w14:paraId="0B303740" w14:textId="77777777" w:rsidR="00741852" w:rsidRDefault="00741852" w:rsidP="00741852">
          <w:pPr>
            <w:pStyle w:val="Pidipagina"/>
            <w:snapToGrid w:val="0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 w:val="restart"/>
          <w:tcBorders>
            <w:left w:val="single" w:sz="4" w:space="0" w:color="000000"/>
          </w:tcBorders>
          <w:vAlign w:val="center"/>
        </w:tcPr>
        <w:p w14:paraId="53C43E4F" w14:textId="77777777" w:rsidR="00741852" w:rsidRDefault="00741852" w:rsidP="00741852">
          <w:pPr>
            <w:pStyle w:val="Pidipagina"/>
            <w:snapToGrid w:val="0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6714" w:type="dxa"/>
          <w:gridSpan w:val="3"/>
        </w:tcPr>
        <w:p w14:paraId="2A972F0C" w14:textId="77777777" w:rsidR="00741852" w:rsidRDefault="00741852" w:rsidP="00741852">
          <w:pPr>
            <w:pStyle w:val="Pidipagina"/>
            <w:snapToGrid w:val="0"/>
          </w:pPr>
        </w:p>
      </w:tc>
    </w:tr>
    <w:tr w:rsidR="00741852" w14:paraId="7D531A4E" w14:textId="77777777" w:rsidTr="00106032">
      <w:trPr>
        <w:cantSplit/>
        <w:trHeight w:hRule="exact" w:val="227"/>
      </w:trPr>
      <w:tc>
        <w:tcPr>
          <w:tcW w:w="1323" w:type="dxa"/>
          <w:vMerge w:val="restart"/>
        </w:tcPr>
        <w:p w14:paraId="3946E429" w14:textId="77777777" w:rsidR="00741852" w:rsidRDefault="00741852" w:rsidP="00741852">
          <w:pPr>
            <w:snapToGrid w:val="0"/>
            <w:jc w:val="center"/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noProof/>
              <w:sz w:val="18"/>
              <w:lang w:val="x-none"/>
            </w:rPr>
            <w:drawing>
              <wp:inline distT="0" distB="0" distL="0" distR="0" wp14:anchorId="35BF2FF7" wp14:editId="067B2AEF">
                <wp:extent cx="647700" cy="601980"/>
                <wp:effectExtent l="0" t="0" r="0" b="0"/>
                <wp:docPr id="5" name="Bild 1" descr="Ein Bild, das Zeichnung, Entwurf, Symbol, Darstellung enthält.&#10;&#10;KI-generierte Inhalte können fehlerhaft sei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Bild 1" descr="Ein Bild, das Zeichnung, Entwurf, Symbol, Darstellung enthält.&#10;&#10;KI-generierte Inhalte können fehlerhaft sein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" w:type="dxa"/>
          <w:vMerge/>
        </w:tcPr>
        <w:p w14:paraId="6FABC804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2C253A77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2B40A832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110" w:type="dxa"/>
        </w:tcPr>
        <w:p w14:paraId="6A814C25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</w:tr>
    <w:tr w:rsidR="00741852" w14:paraId="7CBFAC11" w14:textId="77777777" w:rsidTr="00106032">
      <w:trPr>
        <w:cantSplit/>
        <w:trHeight w:hRule="exact" w:val="227"/>
      </w:trPr>
      <w:tc>
        <w:tcPr>
          <w:tcW w:w="1323" w:type="dxa"/>
          <w:vMerge/>
          <w:vAlign w:val="center"/>
        </w:tcPr>
        <w:p w14:paraId="78250DA1" w14:textId="77777777" w:rsidR="00741852" w:rsidRDefault="00741852" w:rsidP="00741852">
          <w:pPr>
            <w:snapToGrid w:val="0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4088DDE3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5DB525CE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09782F99" w14:textId="1E33E0E9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HANDELS-, INDUSTRIE-,</w:t>
          </w:r>
          <w:r w:rsidR="00D72610" w:rsidRPr="00F56DF3">
            <w:rPr>
              <w:rFonts w:ascii="Rotis Sans Serif" w:hAnsi="Rotis Sans Serif"/>
              <w:sz w:val="18"/>
            </w:rPr>
            <w:t xml:space="preserve"> </w:t>
          </w:r>
          <w:r w:rsidR="00D72610" w:rsidRPr="00F56DF3">
            <w:rPr>
              <w:rFonts w:ascii="Rotis Sans Serif" w:hAnsi="Rotis Sans Serif"/>
              <w:sz w:val="18"/>
            </w:rPr>
            <w:t>HANDWERKS-</w:t>
          </w:r>
          <w:r w:rsidR="00D72610">
            <w:rPr>
              <w:rFonts w:ascii="Rotis Sans Serif" w:hAnsi="Rotis Sans Serif"/>
              <w:sz w:val="18"/>
            </w:rPr>
            <w:t>,</w:t>
          </w:r>
        </w:p>
      </w:tc>
      <w:tc>
        <w:tcPr>
          <w:tcW w:w="3110" w:type="dxa"/>
        </w:tcPr>
        <w:p w14:paraId="62C6B94D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CAMERA DI COMMERCIO,</w:t>
          </w:r>
        </w:p>
      </w:tc>
    </w:tr>
    <w:tr w:rsidR="00741852" w14:paraId="413A937E" w14:textId="77777777" w:rsidTr="00106032">
      <w:trPr>
        <w:cantSplit/>
        <w:trHeight w:hRule="exact" w:val="227"/>
      </w:trPr>
      <w:tc>
        <w:tcPr>
          <w:tcW w:w="1323" w:type="dxa"/>
          <w:vMerge/>
        </w:tcPr>
        <w:p w14:paraId="6038F3FF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03F5662A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785D1BA4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26FA603C" w14:textId="4B29D162" w:rsidR="00741852" w:rsidRPr="00D72610" w:rsidRDefault="00741852" w:rsidP="00741852">
          <w:pPr>
            <w:snapToGrid w:val="0"/>
            <w:rPr>
              <w:rFonts w:ascii="Rotis Sans Serif" w:hAnsi="Rotis Sans Serif"/>
              <w:sz w:val="18"/>
              <w:lang w:val="de-DE"/>
            </w:rPr>
          </w:pPr>
          <w:r>
            <w:rPr>
              <w:rFonts w:ascii="Rotis Sans Serif" w:hAnsi="Rotis Sans Serif"/>
              <w:sz w:val="18"/>
            </w:rPr>
            <w:t xml:space="preserve">TOURISMUS- </w:t>
          </w:r>
          <w:r w:rsidRPr="00F56DF3">
            <w:rPr>
              <w:rFonts w:ascii="Rotis Sans Serif" w:hAnsi="Rotis Sans Serif"/>
              <w:sz w:val="18"/>
            </w:rPr>
            <w:t>UND</w:t>
          </w:r>
          <w:r w:rsidR="00D72610">
            <w:rPr>
              <w:rFonts w:ascii="Rotis Sans Serif" w:hAnsi="Rotis Sans Serif"/>
              <w:sz w:val="18"/>
              <w:lang w:val="de-DE"/>
            </w:rPr>
            <w:t xml:space="preserve"> </w:t>
          </w:r>
          <w:r w:rsidR="00D72610">
            <w:rPr>
              <w:rFonts w:ascii="Rotis Sans Serif" w:hAnsi="Rotis Sans Serif"/>
              <w:sz w:val="18"/>
            </w:rPr>
            <w:t>LAND</w:t>
          </w:r>
          <w:r w:rsidR="00D72610">
            <w:rPr>
              <w:rFonts w:ascii="Rotis Sans Serif" w:hAnsi="Rotis Sans Serif"/>
              <w:sz w:val="18"/>
              <w:lang w:val="de-DE"/>
            </w:rPr>
            <w:t>-</w:t>
          </w:r>
        </w:p>
      </w:tc>
      <w:tc>
        <w:tcPr>
          <w:tcW w:w="3110" w:type="dxa"/>
        </w:tcPr>
        <w:p w14:paraId="6E4AA8CC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INDUSTRIA, ARTIGIANATO</w:t>
          </w:r>
          <w:r>
            <w:rPr>
              <w:rFonts w:ascii="Rotis Sans Serif" w:hAnsi="Rotis Sans Serif"/>
              <w:sz w:val="18"/>
            </w:rPr>
            <w:t>, TURISMO</w:t>
          </w:r>
        </w:p>
      </w:tc>
    </w:tr>
    <w:tr w:rsidR="00741852" w14:paraId="59B56C68" w14:textId="77777777" w:rsidTr="00106032">
      <w:trPr>
        <w:cantSplit/>
        <w:trHeight w:hRule="exact" w:val="227"/>
      </w:trPr>
      <w:tc>
        <w:tcPr>
          <w:tcW w:w="1323" w:type="dxa"/>
          <w:vMerge/>
        </w:tcPr>
        <w:p w14:paraId="7F392C80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4F6D21A3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28B03CDD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0C1BAB2D" w14:textId="1B40CFC9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WIRTSCHAFTSKAMMER BOZEN</w:t>
          </w:r>
        </w:p>
      </w:tc>
      <w:tc>
        <w:tcPr>
          <w:tcW w:w="3110" w:type="dxa"/>
        </w:tcPr>
        <w:p w14:paraId="1C829C5D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E AGRICOLTURA DI BOLZANO</w:t>
          </w:r>
        </w:p>
      </w:tc>
    </w:tr>
    <w:tr w:rsidR="00741852" w14:paraId="765934A2" w14:textId="77777777" w:rsidTr="00106032">
      <w:trPr>
        <w:cantSplit/>
        <w:trHeight w:val="146"/>
      </w:trPr>
      <w:tc>
        <w:tcPr>
          <w:tcW w:w="1323" w:type="dxa"/>
          <w:vMerge/>
        </w:tcPr>
        <w:p w14:paraId="200CBCB5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23B026F3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37D2FEC9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6714" w:type="dxa"/>
          <w:gridSpan w:val="3"/>
        </w:tcPr>
        <w:p w14:paraId="34853BF0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2"/>
              <w:szCs w:val="12"/>
            </w:rPr>
          </w:pPr>
        </w:p>
      </w:tc>
    </w:tr>
    <w:tr w:rsidR="00741852" w14:paraId="3C02707B" w14:textId="77777777" w:rsidTr="00106032">
      <w:trPr>
        <w:cantSplit/>
        <w:trHeight w:val="461"/>
      </w:trPr>
      <w:tc>
        <w:tcPr>
          <w:tcW w:w="1323" w:type="dxa"/>
        </w:tcPr>
        <w:p w14:paraId="574531DF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14971E24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046C14A9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439" w:type="dxa"/>
        </w:tcPr>
        <w:p w14:paraId="4161591B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pacing w:val="22"/>
              <w:sz w:val="18"/>
              <w:szCs w:val="18"/>
            </w:rPr>
          </w:pPr>
          <w:r w:rsidRPr="00F56DF3">
            <w:rPr>
              <w:rFonts w:ascii="Rotis Sans Serif" w:hAnsi="Rotis Sans Serif"/>
              <w:noProof/>
              <w:spacing w:val="22"/>
              <w:sz w:val="18"/>
              <w:szCs w:val="18"/>
              <w:lang w:val="x-none"/>
            </w:rPr>
            <w:drawing>
              <wp:inline distT="0" distB="0" distL="0" distR="0" wp14:anchorId="49EBC498" wp14:editId="3E2ACC98">
                <wp:extent cx="617220" cy="297180"/>
                <wp:effectExtent l="0" t="0" r="0" b="0"/>
                <wp:docPr id="6" name="Bild 2" descr="Ein Bild, das Symbol, Design enthält.&#10;&#10;KI-generierte Inhalte können fehlerhaft sei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Bild 2" descr="Ein Bild, das Symbol, Design enthält.&#10;&#10;KI-generierte Inhalte können fehlerhaft sein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" w:type="dxa"/>
          <w:vAlign w:val="bottom"/>
        </w:tcPr>
        <w:p w14:paraId="4EA4461C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pacing w:val="22"/>
              <w:sz w:val="18"/>
              <w:szCs w:val="18"/>
            </w:rPr>
          </w:pPr>
        </w:p>
      </w:tc>
      <w:tc>
        <w:tcPr>
          <w:tcW w:w="3110" w:type="dxa"/>
          <w:vAlign w:val="bottom"/>
        </w:tcPr>
        <w:p w14:paraId="0F229031" w14:textId="5448D004" w:rsidR="00741852" w:rsidRPr="00F56DF3" w:rsidRDefault="00741852" w:rsidP="00741852">
          <w:pPr>
            <w:snapToGrid w:val="0"/>
            <w:rPr>
              <w:rFonts w:ascii="Rotis Sans Serif" w:hAnsi="Rotis Sans Serif"/>
              <w:spacing w:val="22"/>
              <w:sz w:val="18"/>
              <w:szCs w:val="18"/>
            </w:rPr>
          </w:pPr>
        </w:p>
      </w:tc>
    </w:tr>
    <w:tr w:rsidR="00741852" w:rsidRPr="00F231B5" w14:paraId="6BEB1CDD" w14:textId="77777777" w:rsidTr="00106032">
      <w:trPr>
        <w:trHeight w:hRule="exact" w:val="866"/>
      </w:trPr>
      <w:tc>
        <w:tcPr>
          <w:tcW w:w="1323" w:type="dxa"/>
          <w:vAlign w:val="bottom"/>
        </w:tcPr>
        <w:p w14:paraId="44A1FFDE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Align w:val="bottom"/>
        </w:tcPr>
        <w:p w14:paraId="15E1B1AE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tcBorders>
            <w:left w:val="single" w:sz="4" w:space="0" w:color="000000"/>
          </w:tcBorders>
          <w:vAlign w:val="bottom"/>
        </w:tcPr>
        <w:p w14:paraId="0E6A2560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439" w:type="dxa"/>
          <w:vAlign w:val="bottom"/>
        </w:tcPr>
        <w:p w14:paraId="19287A17" w14:textId="77777777" w:rsidR="00741852" w:rsidRPr="004C0933" w:rsidRDefault="00741852" w:rsidP="00741852">
          <w:pPr>
            <w:snapToGrid w:val="0"/>
            <w:spacing w:after="0"/>
            <w:rPr>
              <w:rFonts w:ascii="Arial Narrow" w:hAnsi="Arial Narrow"/>
              <w:sz w:val="14"/>
              <w:szCs w:val="14"/>
              <w:lang w:val="de-DE"/>
            </w:rPr>
          </w:pPr>
          <w:r w:rsidRPr="004C0933">
            <w:rPr>
              <w:rFonts w:ascii="Arial Narrow" w:hAnsi="Arial Narrow"/>
              <w:b/>
              <w:spacing w:val="22"/>
              <w:sz w:val="16"/>
              <w:szCs w:val="16"/>
              <w:lang w:val="de-DE"/>
            </w:rPr>
            <w:t xml:space="preserve">ANERKANNTE </w:t>
          </w:r>
          <w:r w:rsidRPr="004C0933">
            <w:rPr>
              <w:rFonts w:ascii="Arial Narrow" w:hAnsi="Arial Narrow"/>
              <w:b/>
              <w:spacing w:val="22"/>
              <w:sz w:val="16"/>
              <w:szCs w:val="16"/>
              <w:lang w:val="de-DE"/>
            </w:rPr>
            <w:br/>
            <w:t>MEDIATIONSSTELLE</w:t>
          </w:r>
          <w:r w:rsidRPr="004C0933">
            <w:rPr>
              <w:rFonts w:ascii="Arial Narrow" w:hAnsi="Arial Narrow"/>
              <w:sz w:val="14"/>
              <w:szCs w:val="14"/>
              <w:lang w:val="de-DE"/>
            </w:rPr>
            <w:t xml:space="preserve"> </w:t>
          </w:r>
          <w:r w:rsidRPr="004C0933">
            <w:rPr>
              <w:rFonts w:ascii="Arial Narrow" w:hAnsi="Arial Narrow"/>
              <w:sz w:val="14"/>
              <w:szCs w:val="14"/>
              <w:lang w:val="de-DE"/>
            </w:rPr>
            <w:br/>
          </w:r>
          <w:proofErr w:type="gramStart"/>
          <w:r w:rsidRPr="004C0933">
            <w:rPr>
              <w:rFonts w:ascii="Arial Narrow" w:hAnsi="Arial Narrow"/>
              <w:sz w:val="14"/>
              <w:szCs w:val="14"/>
              <w:lang w:val="de-DE"/>
            </w:rPr>
            <w:t>Eingetragen</w:t>
          </w:r>
          <w:proofErr w:type="gramEnd"/>
          <w:r w:rsidRPr="004C0933">
            <w:rPr>
              <w:rFonts w:ascii="Arial Narrow" w:hAnsi="Arial Narrow"/>
              <w:sz w:val="14"/>
              <w:szCs w:val="14"/>
              <w:lang w:val="de-DE"/>
            </w:rPr>
            <w:t xml:space="preserve"> im nationalen Verzeichnis der Mediationsstellen, Nr. 75/16.03.2010 (GVD 28/2010)</w:t>
          </w:r>
        </w:p>
      </w:tc>
      <w:tc>
        <w:tcPr>
          <w:tcW w:w="165" w:type="dxa"/>
          <w:vAlign w:val="bottom"/>
        </w:tcPr>
        <w:p w14:paraId="40E09042" w14:textId="77777777" w:rsidR="00741852" w:rsidRPr="004C0933" w:rsidRDefault="00741852" w:rsidP="00741852">
          <w:pPr>
            <w:snapToGrid w:val="0"/>
            <w:rPr>
              <w:rFonts w:ascii="Arial Narrow" w:hAnsi="Arial Narrow"/>
              <w:spacing w:val="22"/>
              <w:sz w:val="16"/>
              <w:szCs w:val="16"/>
              <w:lang w:val="de-DE"/>
            </w:rPr>
          </w:pPr>
        </w:p>
      </w:tc>
      <w:tc>
        <w:tcPr>
          <w:tcW w:w="3110" w:type="dxa"/>
          <w:vAlign w:val="bottom"/>
        </w:tcPr>
        <w:p w14:paraId="020B0DE5" w14:textId="77777777" w:rsidR="00741852" w:rsidRPr="008D7A43" w:rsidRDefault="00741852" w:rsidP="00741852">
          <w:pPr>
            <w:snapToGrid w:val="0"/>
            <w:spacing w:after="0"/>
            <w:rPr>
              <w:rFonts w:ascii="Arial Narrow" w:hAnsi="Arial Narrow"/>
              <w:b/>
              <w:spacing w:val="22"/>
              <w:sz w:val="16"/>
              <w:szCs w:val="16"/>
            </w:rPr>
          </w:pPr>
          <w:r w:rsidRPr="008D7A43">
            <w:rPr>
              <w:rFonts w:ascii="Arial Narrow" w:hAnsi="Arial Narrow"/>
              <w:b/>
              <w:spacing w:val="22"/>
              <w:sz w:val="16"/>
              <w:szCs w:val="16"/>
            </w:rPr>
            <w:t>ORGANISMO DI MEDIAZIONE</w:t>
          </w:r>
          <w:r w:rsidRPr="008D7A43">
            <w:rPr>
              <w:rFonts w:ascii="Arial Narrow" w:hAnsi="Arial Narrow"/>
              <w:b/>
              <w:spacing w:val="22"/>
              <w:sz w:val="16"/>
              <w:szCs w:val="16"/>
            </w:rPr>
            <w:br/>
            <w:t>ACCREDITATO</w:t>
          </w:r>
        </w:p>
        <w:p w14:paraId="7D20BC77" w14:textId="77777777" w:rsidR="00741852" w:rsidRPr="008D7A43" w:rsidRDefault="00741852" w:rsidP="00741852">
          <w:pPr>
            <w:spacing w:after="0"/>
            <w:rPr>
              <w:rFonts w:ascii="Arial Narrow" w:hAnsi="Arial Narrow"/>
              <w:sz w:val="14"/>
              <w:szCs w:val="14"/>
            </w:rPr>
          </w:pPr>
          <w:r w:rsidRPr="008D7A43">
            <w:rPr>
              <w:rFonts w:ascii="Arial Narrow" w:hAnsi="Arial Narrow"/>
              <w:sz w:val="14"/>
              <w:szCs w:val="14"/>
            </w:rPr>
            <w:t>Iscritto al Registro nazionale degli organismi di conciliazione al n. 75/16.03.2010 (d.lgs. 28/2010)</w:t>
          </w:r>
        </w:p>
      </w:tc>
    </w:tr>
    <w:bookmarkEnd w:id="12"/>
  </w:tbl>
  <w:p w14:paraId="109FD1DD" w14:textId="4CD2AE00" w:rsidR="00741852" w:rsidRDefault="00741852">
    <w:pPr>
      <w:pStyle w:val="Intestazione"/>
    </w:pPr>
  </w:p>
  <w:p w14:paraId="77B6D8DA" w14:textId="77777777" w:rsidR="00741852" w:rsidRDefault="0074185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216B5"/>
    <w:multiLevelType w:val="hybridMultilevel"/>
    <w:tmpl w:val="851E622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B71A1"/>
    <w:multiLevelType w:val="multilevel"/>
    <w:tmpl w:val="1F48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8F4A0B"/>
    <w:multiLevelType w:val="hybridMultilevel"/>
    <w:tmpl w:val="A3627A9C"/>
    <w:lvl w:ilvl="0" w:tplc="200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09554282">
    <w:abstractNumId w:val="0"/>
  </w:num>
  <w:num w:numId="2" w16cid:durableId="103575030">
    <w:abstractNumId w:val="1"/>
  </w:num>
  <w:num w:numId="3" w16cid:durableId="1183863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OQ6qWHYFDJ3mM6GIdC5OcDWn+0arZ6/Z193jz9DdhXVYUIkah5s2+N976YAX4wsO2bh8cq/iZ9GGfHW4gg65wQ==" w:salt="WmHTwyw3nw76X6zOX1TRhQ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0D5"/>
    <w:rsid w:val="00075675"/>
    <w:rsid w:val="000E428C"/>
    <w:rsid w:val="001428C5"/>
    <w:rsid w:val="001E752D"/>
    <w:rsid w:val="002337D6"/>
    <w:rsid w:val="00244258"/>
    <w:rsid w:val="00256047"/>
    <w:rsid w:val="00263215"/>
    <w:rsid w:val="002A6360"/>
    <w:rsid w:val="00306002"/>
    <w:rsid w:val="00392131"/>
    <w:rsid w:val="004D12F3"/>
    <w:rsid w:val="005734B5"/>
    <w:rsid w:val="005F0AA4"/>
    <w:rsid w:val="00673A63"/>
    <w:rsid w:val="00724EA6"/>
    <w:rsid w:val="00741852"/>
    <w:rsid w:val="00935CA7"/>
    <w:rsid w:val="00983998"/>
    <w:rsid w:val="00AB30D5"/>
    <w:rsid w:val="00B25740"/>
    <w:rsid w:val="00B77278"/>
    <w:rsid w:val="00C25270"/>
    <w:rsid w:val="00C84066"/>
    <w:rsid w:val="00CB0FA6"/>
    <w:rsid w:val="00D131D4"/>
    <w:rsid w:val="00D72610"/>
    <w:rsid w:val="00DA2096"/>
    <w:rsid w:val="00DF0D78"/>
    <w:rsid w:val="00E16350"/>
    <w:rsid w:val="00E6130E"/>
    <w:rsid w:val="00EE434E"/>
    <w:rsid w:val="00F77082"/>
    <w:rsid w:val="00FA789B"/>
    <w:rsid w:val="00FC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3DA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B30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30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30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30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30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30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30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30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30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3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3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30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30D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30D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30D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30D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30D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30D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3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3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30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3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30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30D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30D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30D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3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30D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30D5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741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1852"/>
  </w:style>
  <w:style w:type="paragraph" w:styleId="Pidipagina">
    <w:name w:val="footer"/>
    <w:basedOn w:val="Normale"/>
    <w:link w:val="PidipaginaCarattere"/>
    <w:uiPriority w:val="99"/>
    <w:unhideWhenUsed/>
    <w:rsid w:val="00741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1852"/>
  </w:style>
  <w:style w:type="character" w:styleId="Testosegnaposto">
    <w:name w:val="Placeholder Text"/>
    <w:basedOn w:val="Carpredefinitoparagrafo"/>
    <w:uiPriority w:val="99"/>
    <w:semiHidden/>
    <w:rsid w:val="00B25740"/>
    <w:rPr>
      <w:color w:val="666666"/>
    </w:rPr>
  </w:style>
  <w:style w:type="table" w:styleId="Grigliatabella">
    <w:name w:val="Table Grid"/>
    <w:basedOn w:val="Tabellanormale"/>
    <w:uiPriority w:val="39"/>
    <w:rsid w:val="00FC7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Beschwerdebogen MED_ausfüllbar IT.dotx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Gastaldo Diego</dc:creator>
  <cp:keywords/>
  <dc:description/>
  <cp:lastModifiedBy>Moresco Ingrid</cp:lastModifiedBy>
  <cp:revision>9</cp:revision>
  <cp:lastPrinted>2025-07-16T07:11:00Z</cp:lastPrinted>
  <dcterms:created xsi:type="dcterms:W3CDTF">2025-07-15T09:19:00Z</dcterms:created>
  <dcterms:modified xsi:type="dcterms:W3CDTF">2025-09-04T09:20:00Z</dcterms:modified>
</cp:coreProperties>
</file>